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987" w:rsidRPr="00961DCC" w:rsidRDefault="00412987" w:rsidP="00961DCC">
      <w:pPr>
        <w:jc w:val="center"/>
        <w:rPr>
          <w:rFonts w:ascii="Times New Roman" w:hAnsi="Times New Roman"/>
          <w:b/>
          <w:sz w:val="24"/>
          <w:szCs w:val="24"/>
        </w:rPr>
      </w:pPr>
      <w:r w:rsidRPr="00961DCC">
        <w:rPr>
          <w:rFonts w:ascii="Times New Roman" w:hAnsi="Times New Roman"/>
          <w:b/>
          <w:sz w:val="24"/>
          <w:szCs w:val="24"/>
        </w:rPr>
        <w:t>Инструкция для родителей</w:t>
      </w:r>
    </w:p>
    <w:p w:rsidR="00412987" w:rsidRPr="00961DCC" w:rsidRDefault="00412987" w:rsidP="00961DCC">
      <w:pPr>
        <w:jc w:val="center"/>
        <w:rPr>
          <w:rFonts w:ascii="Times New Roman" w:hAnsi="Times New Roman"/>
          <w:b/>
          <w:sz w:val="24"/>
          <w:szCs w:val="24"/>
        </w:rPr>
      </w:pPr>
      <w:r w:rsidRPr="00961DCC">
        <w:rPr>
          <w:rFonts w:ascii="Times New Roman" w:hAnsi="Times New Roman"/>
          <w:b/>
          <w:sz w:val="24"/>
          <w:szCs w:val="24"/>
        </w:rPr>
        <w:t>по работе с Региональным интернет-дневником</w:t>
      </w:r>
      <w:r>
        <w:rPr>
          <w:rFonts w:ascii="Times New Roman" w:hAnsi="Times New Roman"/>
          <w:b/>
          <w:sz w:val="24"/>
          <w:szCs w:val="24"/>
        </w:rPr>
        <w:t xml:space="preserve"> (РИД)</w:t>
      </w:r>
    </w:p>
    <w:p w:rsidR="00412987" w:rsidRPr="00050A6A" w:rsidRDefault="00412987" w:rsidP="00961DC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50A6A">
        <w:rPr>
          <w:rFonts w:ascii="Times New Roman" w:hAnsi="Times New Roman"/>
          <w:sz w:val="24"/>
          <w:szCs w:val="24"/>
          <w:lang w:eastAsia="ru-RU"/>
        </w:rPr>
        <w:t>Адрес сайта</w:t>
      </w:r>
      <w:r>
        <w:rPr>
          <w:rFonts w:ascii="Times New Roman" w:hAnsi="Times New Roman"/>
          <w:sz w:val="24"/>
          <w:szCs w:val="24"/>
          <w:lang w:eastAsia="ru-RU"/>
        </w:rPr>
        <w:t xml:space="preserve"> Регионального Интернет-дневника</w:t>
      </w:r>
      <w:r w:rsidRPr="0033710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50A6A">
        <w:rPr>
          <w:rFonts w:ascii="Times New Roman" w:hAnsi="Times New Roman"/>
          <w:color w:val="0000FF"/>
          <w:sz w:val="24"/>
          <w:szCs w:val="24"/>
          <w:u w:val="single"/>
          <w:lang w:val="en-US" w:eastAsia="ru-RU"/>
        </w:rPr>
        <w:t>dnevnik</w:t>
      </w:r>
      <w:r w:rsidRPr="00050A6A"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  <w:t>76.</w:t>
      </w:r>
      <w:r w:rsidRPr="00050A6A">
        <w:rPr>
          <w:rFonts w:ascii="Times New Roman" w:hAnsi="Times New Roman"/>
          <w:color w:val="0000FF"/>
          <w:sz w:val="24"/>
          <w:szCs w:val="24"/>
          <w:u w:val="single"/>
          <w:lang w:val="en-US" w:eastAsia="ru-RU"/>
        </w:rPr>
        <w:t>ru</w:t>
      </w:r>
      <w:r w:rsidRPr="00050A6A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412987" w:rsidRDefault="004129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организации, которую посещает Ваш ребенок, необходимо получить логин и пароль для входа в РИД.</w:t>
      </w:r>
    </w:p>
    <w:p w:rsidR="00412987" w:rsidRPr="004C2FE3" w:rsidRDefault="00412987" w:rsidP="004C2FE3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адресной строке любого браузера укажите </w:t>
      </w:r>
      <w:r w:rsidRPr="00050A6A">
        <w:rPr>
          <w:rFonts w:ascii="Times New Roman" w:hAnsi="Times New Roman"/>
          <w:color w:val="0000FF"/>
          <w:sz w:val="24"/>
          <w:szCs w:val="24"/>
          <w:u w:val="single"/>
          <w:lang w:val="en-US" w:eastAsia="ru-RU"/>
        </w:rPr>
        <w:t>dnevnik</w:t>
      </w:r>
      <w:r w:rsidRPr="00050A6A"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  <w:t>76.</w:t>
      </w:r>
      <w:r w:rsidRPr="00050A6A">
        <w:rPr>
          <w:rFonts w:ascii="Times New Roman" w:hAnsi="Times New Roman"/>
          <w:color w:val="0000FF"/>
          <w:sz w:val="24"/>
          <w:szCs w:val="24"/>
          <w:u w:val="single"/>
          <w:lang w:val="en-US" w:eastAsia="ru-RU"/>
        </w:rPr>
        <w:t>ru</w:t>
      </w:r>
    </w:p>
    <w:p w:rsidR="00412987" w:rsidRDefault="00412987" w:rsidP="004C2FE3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Откроется окно:</w:t>
      </w:r>
    </w:p>
    <w:p w:rsidR="00412987" w:rsidRDefault="00412987" w:rsidP="004C2FE3">
      <w:pPr>
        <w:pStyle w:val="ListParagraph"/>
        <w:rPr>
          <w:rFonts w:ascii="Times New Roman" w:hAnsi="Times New Roman"/>
          <w:sz w:val="24"/>
          <w:szCs w:val="24"/>
        </w:rPr>
      </w:pPr>
    </w:p>
    <w:p w:rsidR="00412987" w:rsidRDefault="00412987" w:rsidP="004C2FE3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oval id="Овал 4" o:spid="_x0000_s1026" style="position:absolute;margin-left:367.6pt;margin-top:12.55pt;width:120.8pt;height:30.0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" fillcolor="#c00000" strokecolor="#c00000" strokeweight="2pt">
            <v:fill opacity="0"/>
          </v:oval>
        </w:pict>
      </w:r>
      <w:r w:rsidRPr="00035E6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0.5pt;height:259.5pt;visibility:visible">
            <v:imagedata r:id="rId5" o:title=""/>
          </v:shape>
        </w:pict>
      </w:r>
    </w:p>
    <w:p w:rsidR="00412987" w:rsidRDefault="00412987" w:rsidP="004C2FE3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412987" w:rsidRDefault="00412987" w:rsidP="007E4BF0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правом верхнем углу нажать кнопку «Войти в дневник» </w:t>
      </w:r>
      <w:r w:rsidRPr="00035E61">
        <w:rPr>
          <w:noProof/>
          <w:lang w:eastAsia="ru-RU"/>
        </w:rPr>
        <w:pict>
          <v:shape id="Рисунок 2" o:spid="_x0000_i1026" type="#_x0000_t75" style="width:115.5pt;height:24pt;visibility:visible">
            <v:imagedata r:id="rId5" o:title="" croptop="4685f" cropbottom="57243f" cropleft="54775f" cropright="617f"/>
          </v:shape>
        </w:pict>
      </w:r>
    </w:p>
    <w:p w:rsidR="00412987" w:rsidRDefault="00412987" w:rsidP="007E4BF0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Откроется окно:</w:t>
      </w:r>
    </w:p>
    <w:p w:rsidR="00412987" w:rsidRDefault="00412987" w:rsidP="007E4BF0">
      <w:pPr>
        <w:pStyle w:val="ListParagraph"/>
        <w:rPr>
          <w:rFonts w:ascii="Times New Roman" w:hAnsi="Times New Roman"/>
          <w:sz w:val="24"/>
          <w:szCs w:val="24"/>
        </w:rPr>
      </w:pPr>
    </w:p>
    <w:p w:rsidR="00412987" w:rsidRDefault="00412987" w:rsidP="007E4BF0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oval id="Овал 5" o:spid="_x0000_s1027" style="position:absolute;left:0;text-align:left;margin-left:29.6pt;margin-top:10.1pt;width:120.8pt;height:30.0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" fillcolor="#c00000" strokecolor="#c00000" strokeweight="2pt">
            <v:fill opacity="0"/>
          </v:oval>
        </w:pict>
      </w:r>
      <w:r w:rsidRPr="00035E61">
        <w:rPr>
          <w:noProof/>
          <w:lang w:eastAsia="ru-RU"/>
        </w:rPr>
        <w:pict>
          <v:shape id="Рисунок 3" o:spid="_x0000_i1027" type="#_x0000_t75" style="width:339pt;height:223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">
            <v:imagedata r:id="rId6" o:title=""/>
            <o:lock v:ext="edit" aspectratio="f"/>
          </v:shape>
        </w:pict>
      </w:r>
    </w:p>
    <w:p w:rsidR="00412987" w:rsidRDefault="00412987" w:rsidP="007E4BF0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левом верхнем углу рядом со словами «Моя школа» есть поле для выбора муниципального района, в котором находится организация, которую посещает Ваш ребенок. Для выбора муниципального района «</w:t>
      </w:r>
      <w:r w:rsidRPr="001430E4">
        <w:rPr>
          <w:rFonts w:ascii="Times New Roman" w:hAnsi="Times New Roman"/>
          <w:b/>
          <w:sz w:val="24"/>
          <w:szCs w:val="24"/>
        </w:rPr>
        <w:t>г.Ярославль</w:t>
      </w:r>
      <w:r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необходимо воспользоваться линейкой прокрутки.</w:t>
      </w:r>
    </w:p>
    <w:p w:rsidR="00412987" w:rsidRDefault="00412987" w:rsidP="001430E4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412987" w:rsidRDefault="00412987" w:rsidP="001430E4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oval id="Овал 8" o:spid="_x0000_s1028" style="position:absolute;left:0;text-align:left;margin-left:159.1pt;margin-top:11.7pt;width:83.9pt;height:119.5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" fillcolor="#c00000" strokecolor="#c00000" strokeweight="2pt">
            <v:fill opacity="0"/>
          </v:oval>
        </w:pict>
      </w:r>
      <w:r>
        <w:rPr>
          <w:rFonts w:ascii="Times New Roman" w:hAnsi="Times New Roman"/>
          <w:sz w:val="24"/>
          <w:szCs w:val="24"/>
        </w:rPr>
        <w:t xml:space="preserve">(после выгрузки информации  из ДОУ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в поле появится перечень детских садов) </w:t>
      </w:r>
    </w:p>
    <w:p w:rsidR="00412987" w:rsidRDefault="00412987" w:rsidP="001430E4">
      <w:pPr>
        <w:pStyle w:val="ListParagraph"/>
        <w:jc w:val="center"/>
        <w:rPr>
          <w:rFonts w:ascii="Times New Roman" w:hAnsi="Times New Roman"/>
          <w:sz w:val="24"/>
          <w:szCs w:val="24"/>
        </w:rPr>
      </w:pPr>
      <w:r w:rsidRPr="00035E61">
        <w:rPr>
          <w:noProof/>
          <w:lang w:eastAsia="ru-RU"/>
        </w:rPr>
        <w:pict>
          <v:shape id="Рисунок 7" o:spid="_x0000_i1028" type="#_x0000_t75" style="width:289.5pt;height:184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">
            <v:imagedata r:id="rId7" o:title=""/>
            <o:lock v:ext="edit" aspectratio="f"/>
          </v:shape>
        </w:pict>
      </w:r>
    </w:p>
    <w:p w:rsidR="00412987" w:rsidRDefault="00412987" w:rsidP="00F8087E">
      <w:pPr>
        <w:pStyle w:val="ListParagraph"/>
        <w:rPr>
          <w:rFonts w:ascii="Times New Roman" w:hAnsi="Times New Roman"/>
          <w:sz w:val="24"/>
          <w:szCs w:val="24"/>
        </w:rPr>
      </w:pPr>
      <w:r w:rsidRPr="006522D9">
        <w:rPr>
          <w:rFonts w:ascii="Times New Roman" w:hAnsi="Times New Roman"/>
          <w:b/>
          <w:sz w:val="24"/>
          <w:szCs w:val="24"/>
        </w:rPr>
        <w:t>Для выбора организации, которая не отображается в открывшемся окне</w:t>
      </w:r>
      <w:r>
        <w:rPr>
          <w:rFonts w:ascii="Times New Roman" w:hAnsi="Times New Roman"/>
          <w:sz w:val="24"/>
          <w:szCs w:val="24"/>
        </w:rPr>
        <w:t xml:space="preserve"> необходимо воспользоваться линейкой прокрутки.</w:t>
      </w:r>
    </w:p>
    <w:p w:rsidR="00412987" w:rsidRDefault="00412987" w:rsidP="00F8087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412987" w:rsidRDefault="00412987" w:rsidP="00F8087E">
      <w:pPr>
        <w:pStyle w:val="ListParagraph"/>
        <w:rPr>
          <w:rFonts w:ascii="Times New Roman" w:hAnsi="Times New Roman"/>
          <w:sz w:val="24"/>
          <w:szCs w:val="24"/>
        </w:rPr>
      </w:pPr>
    </w:p>
    <w:p w:rsidR="00412987" w:rsidRDefault="00412987" w:rsidP="00F8087E">
      <w:pPr>
        <w:pStyle w:val="ListParagraph"/>
        <w:jc w:val="center"/>
        <w:rPr>
          <w:rFonts w:ascii="Times New Roman" w:hAnsi="Times New Roman"/>
          <w:sz w:val="24"/>
          <w:szCs w:val="24"/>
        </w:rPr>
      </w:pPr>
      <w:r w:rsidRPr="00035E61">
        <w:rPr>
          <w:noProof/>
          <w:lang w:eastAsia="ru-RU"/>
        </w:rPr>
        <w:pict>
          <v:shape id="Рисунок 9" o:spid="_x0000_i1029" type="#_x0000_t75" style="width:255pt;height:228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">
            <v:imagedata r:id="rId8" o:title=""/>
            <o:lock v:ext="edit" aspectratio="f"/>
          </v:shape>
        </w:pict>
      </w:r>
    </w:p>
    <w:p w:rsidR="00412987" w:rsidRDefault="00412987" w:rsidP="0087339A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Откроется страница вашего личного кабинета в РИД.</w:t>
      </w:r>
    </w:p>
    <w:p w:rsidR="00412987" w:rsidRDefault="00412987" w:rsidP="0087339A">
      <w:pPr>
        <w:pStyle w:val="ListParagraph"/>
        <w:ind w:left="-142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oval id="Овал 11" o:spid="_x0000_s1029" style="position:absolute;left:0;text-align:left;margin-left:284.35pt;margin-top:76.05pt;width:150.85pt;height:43.2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" fillcolor="#c00000" strokecolor="#c00000" strokeweight="2pt">
            <v:fill opacity="0"/>
          </v:oval>
        </w:pict>
      </w:r>
      <w:r w:rsidRPr="00035E61">
        <w:rPr>
          <w:noProof/>
          <w:lang w:eastAsia="ru-RU"/>
        </w:rPr>
        <w:pict>
          <v:shape id="Рисунок 10" o:spid="_x0000_i1030" type="#_x0000_t75" style="width:475.5pt;height:261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">
            <v:imagedata r:id="rId9" o:title=""/>
            <o:lock v:ext="edit" aspectratio="f"/>
          </v:shape>
        </w:pict>
      </w:r>
    </w:p>
    <w:p w:rsidR="00412987" w:rsidRDefault="00412987" w:rsidP="0087339A">
      <w:pPr>
        <w:pStyle w:val="ListParagraph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Ссылка на анкету будет находиться в правой колонке - «Новости проекта».</w:t>
      </w:r>
    </w:p>
    <w:sectPr w:rsidR="00412987" w:rsidSect="000D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1DCC"/>
    <w:rsid w:val="00035E61"/>
    <w:rsid w:val="00050A6A"/>
    <w:rsid w:val="000669A5"/>
    <w:rsid w:val="000D6988"/>
    <w:rsid w:val="00134C44"/>
    <w:rsid w:val="001430E4"/>
    <w:rsid w:val="002565AA"/>
    <w:rsid w:val="0033710B"/>
    <w:rsid w:val="003A3B95"/>
    <w:rsid w:val="00412987"/>
    <w:rsid w:val="004842C9"/>
    <w:rsid w:val="004C2FE3"/>
    <w:rsid w:val="006522D9"/>
    <w:rsid w:val="006C1240"/>
    <w:rsid w:val="007E4BF0"/>
    <w:rsid w:val="0087339A"/>
    <w:rsid w:val="00961DCC"/>
    <w:rsid w:val="00F721B9"/>
    <w:rsid w:val="00F8087E"/>
    <w:rsid w:val="00F93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98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C2F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2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166</Words>
  <Characters>951</Characters>
  <Application>Microsoft Office Outlook</Application>
  <DocSecurity>0</DocSecurity>
  <Lines>0</Lines>
  <Paragraphs>0</Paragraphs>
  <ScaleCrop>false</ScaleCrop>
  <Company>ГУ ЯО ЦОиККО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для родителей</dc:title>
  <dc:subject/>
  <dc:creator>Пользователь</dc:creator>
  <cp:keywords/>
  <dc:description/>
  <cp:lastModifiedBy>Ситилинк</cp:lastModifiedBy>
  <cp:revision>2</cp:revision>
  <dcterms:created xsi:type="dcterms:W3CDTF">2015-04-17T09:22:00Z</dcterms:created>
  <dcterms:modified xsi:type="dcterms:W3CDTF">2015-04-17T09:22:00Z</dcterms:modified>
</cp:coreProperties>
</file>